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723F8" w14:textId="77777777" w:rsidR="00271417" w:rsidRPr="00B54349" w:rsidRDefault="00AE5F05" w:rsidP="000F5699">
      <w:pPr>
        <w:pStyle w:val="Address"/>
        <w:spacing w:after="0" w:line="240" w:lineRule="auto"/>
        <w:rPr>
          <w:rFonts w:ascii="Outfit" w:hAnsi="Outfit"/>
          <w:color w:val="FF0000"/>
          <w:lang w:val="cy-GB"/>
        </w:rPr>
      </w:pPr>
      <w:sdt>
        <w:sdtPr>
          <w:rPr>
            <w:rFonts w:ascii="Outfit" w:hAnsi="Outfit"/>
            <w:color w:val="FF0000"/>
            <w:lang w:val="cy-GB"/>
          </w:rPr>
          <w:id w:val="-632791258"/>
          <w:placeholder>
            <w:docPart w:val="8D629181BDE14560BC0626FF4F84466D"/>
          </w:placeholder>
          <w15:appearance w15:val="hidden"/>
        </w:sdtPr>
        <w:sdtEndPr/>
        <w:sdtContent>
          <w:r w:rsidR="00984915" w:rsidRPr="00B54349">
            <w:rPr>
              <w:rFonts w:ascii="Outfit" w:hAnsi="Outfit"/>
              <w:color w:val="FF0000"/>
              <w:lang w:val="cy-GB"/>
            </w:rPr>
            <w:t>Name Surname</w:t>
          </w:r>
        </w:sdtContent>
      </w:sdt>
      <w:r w:rsidR="00271417" w:rsidRPr="00B54349">
        <w:rPr>
          <w:rFonts w:ascii="Outfit" w:hAnsi="Outfit"/>
          <w:color w:val="FF0000"/>
          <w:lang w:val="cy-GB"/>
        </w:rPr>
        <w:t xml:space="preserve"> </w:t>
      </w:r>
    </w:p>
    <w:sdt>
      <w:sdtPr>
        <w:rPr>
          <w:rFonts w:ascii="Outfit" w:hAnsi="Outfit"/>
          <w:color w:val="FF0000"/>
          <w:lang w:val="cy-GB"/>
        </w:rPr>
        <w:id w:val="930393416"/>
        <w:placeholder>
          <w:docPart w:val="58576FA9CE38472D9A120377BA4CEF26"/>
        </w:placeholder>
        <w15:appearance w15:val="hidden"/>
      </w:sdtPr>
      <w:sdtEndPr/>
      <w:sdtContent>
        <w:p w14:paraId="2CABA55B" w14:textId="77777777" w:rsidR="00984915" w:rsidRPr="00B54349" w:rsidRDefault="00984915" w:rsidP="000F5699">
          <w:pPr>
            <w:spacing w:after="0" w:line="240" w:lineRule="auto"/>
            <w:jc w:val="right"/>
            <w:rPr>
              <w:rFonts w:ascii="Outfit" w:hAnsi="Outfit"/>
              <w:color w:val="FF0000"/>
              <w:lang w:val="cy-GB"/>
            </w:rPr>
          </w:pPr>
          <w:r w:rsidRPr="00B54349">
            <w:rPr>
              <w:rFonts w:ascii="Outfit" w:hAnsi="Outfit"/>
              <w:color w:val="FF0000"/>
              <w:lang w:val="cy-GB"/>
            </w:rPr>
            <w:t>Address line 1</w:t>
          </w:r>
        </w:p>
        <w:p w14:paraId="4FF359BE" w14:textId="77777777" w:rsidR="00271417" w:rsidRPr="00B54349" w:rsidRDefault="00984915" w:rsidP="000F5699">
          <w:pPr>
            <w:spacing w:after="0" w:line="240" w:lineRule="auto"/>
            <w:jc w:val="right"/>
            <w:rPr>
              <w:rFonts w:ascii="Outfit" w:hAnsi="Outfit"/>
              <w:color w:val="FF0000"/>
              <w:lang w:val="cy-GB"/>
            </w:rPr>
          </w:pPr>
          <w:r w:rsidRPr="00B54349">
            <w:rPr>
              <w:rFonts w:ascii="Outfit" w:hAnsi="Outfit"/>
              <w:color w:val="FF0000"/>
              <w:lang w:val="cy-GB"/>
            </w:rPr>
            <w:t>Address line 2</w:t>
          </w:r>
        </w:p>
      </w:sdtContent>
    </w:sdt>
    <w:p w14:paraId="45C6A504" w14:textId="77777777" w:rsidR="00271417" w:rsidRPr="00B54349" w:rsidRDefault="00271417" w:rsidP="000F5699">
      <w:pPr>
        <w:spacing w:after="0" w:line="240" w:lineRule="auto"/>
        <w:jc w:val="right"/>
        <w:rPr>
          <w:rFonts w:ascii="Outfit" w:hAnsi="Outfit"/>
          <w:color w:val="000000" w:themeColor="text1"/>
          <w:lang w:val="cy-GB"/>
        </w:rPr>
      </w:pPr>
    </w:p>
    <w:p w14:paraId="70B55FDE" w14:textId="77777777" w:rsidR="00271417" w:rsidRPr="00B54349" w:rsidRDefault="00AE5F05" w:rsidP="000F5699">
      <w:pPr>
        <w:spacing w:after="0" w:line="240" w:lineRule="auto"/>
        <w:jc w:val="right"/>
        <w:rPr>
          <w:rFonts w:ascii="Outfit" w:hAnsi="Outfit"/>
          <w:color w:val="000000" w:themeColor="text1"/>
          <w:lang w:val="cy-GB"/>
        </w:rPr>
      </w:pPr>
      <w:sdt>
        <w:sdtPr>
          <w:rPr>
            <w:rFonts w:ascii="Outfit" w:hAnsi="Outfit"/>
            <w:color w:val="000000" w:themeColor="text1"/>
            <w:highlight w:val="yellow"/>
            <w:lang w:val="cy-GB"/>
          </w:rPr>
          <w:id w:val="1224407695"/>
          <w:placeholder>
            <w:docPart w:val="6B7523B1671E4B4996B2A6CE94B177AA"/>
          </w:placeholder>
          <w15:appearance w15:val="hidden"/>
        </w:sdtPr>
        <w:sdtEndPr>
          <w:rPr>
            <w:highlight w:val="none"/>
          </w:rPr>
        </w:sdtEndPr>
        <w:sdtContent>
          <w:r w:rsidR="00F83A98" w:rsidRPr="00F83A98">
            <w:rPr>
              <w:rFonts w:ascii="Outfit" w:hAnsi="Outfit"/>
              <w:color w:val="FF0000"/>
              <w:lang w:val="cy-GB"/>
            </w:rPr>
            <w:t>Date</w:t>
          </w:r>
        </w:sdtContent>
      </w:sdt>
    </w:p>
    <w:p w14:paraId="792BCA8C" w14:textId="77777777" w:rsidR="00271417" w:rsidRPr="00B54349" w:rsidRDefault="00271417" w:rsidP="00984915">
      <w:pPr>
        <w:rPr>
          <w:rFonts w:ascii="Outfit" w:hAnsi="Outfit"/>
          <w:color w:val="000000" w:themeColor="text1"/>
          <w:lang w:val="cy-GB"/>
        </w:rPr>
      </w:pPr>
    </w:p>
    <w:p w14:paraId="2006434A" w14:textId="77777777" w:rsidR="00271417" w:rsidRPr="00B54349" w:rsidRDefault="00271417" w:rsidP="00271417">
      <w:pPr>
        <w:rPr>
          <w:rFonts w:ascii="Outfit" w:hAnsi="Outfit"/>
          <w:color w:val="000000" w:themeColor="text1"/>
          <w:lang w:val="cy-GB"/>
        </w:rPr>
      </w:pPr>
    </w:p>
    <w:p w14:paraId="2B502D0D" w14:textId="77777777" w:rsidR="00271417" w:rsidRPr="00B54349" w:rsidRDefault="00AE5F05" w:rsidP="00271417">
      <w:pPr>
        <w:rPr>
          <w:rFonts w:ascii="Outfit" w:hAnsi="Outfit"/>
          <w:b/>
          <w:bCs/>
          <w:color w:val="FF0000"/>
          <w:lang w:val="cy-GB"/>
        </w:rPr>
      </w:pPr>
      <w:sdt>
        <w:sdtPr>
          <w:rPr>
            <w:rFonts w:ascii="Outfit" w:hAnsi="Outfit"/>
            <w:color w:val="000000" w:themeColor="text1"/>
            <w:lang w:val="cy-GB"/>
          </w:rPr>
          <w:id w:val="1726879425"/>
          <w:placeholder>
            <w:docPart w:val="C91A286C3BCE4413B54F240A6C9F391F"/>
          </w:placeholder>
          <w15:appearance w15:val="hidden"/>
        </w:sdtPr>
        <w:sdtEndPr/>
        <w:sdtContent>
          <w:r w:rsidR="00085805" w:rsidRPr="00B54349">
            <w:rPr>
              <w:rFonts w:ascii="Outfit" w:hAnsi="Outfit"/>
              <w:color w:val="000000" w:themeColor="text1"/>
              <w:lang w:val="cy-GB"/>
            </w:rPr>
            <w:t>Annwyl</w:t>
          </w:r>
        </w:sdtContent>
      </w:sdt>
      <w:r w:rsidR="00271417" w:rsidRPr="00B54349">
        <w:rPr>
          <w:rFonts w:ascii="Outfit" w:hAnsi="Outfit"/>
          <w:color w:val="FF0000"/>
          <w:lang w:val="cy-GB"/>
        </w:rPr>
        <w:t xml:space="preserve"> </w:t>
      </w:r>
      <w:sdt>
        <w:sdtPr>
          <w:rPr>
            <w:rFonts w:ascii="Outfit" w:hAnsi="Outfit"/>
            <w:b/>
            <w:bCs/>
            <w:color w:val="FF0000"/>
            <w:lang w:val="cy-GB"/>
          </w:rPr>
          <w:id w:val="485668209"/>
          <w:placeholder>
            <w:docPart w:val="CB4D6240283E4591B32F85A2F0B622C4"/>
          </w:placeholder>
          <w15:appearance w15:val="hidden"/>
        </w:sdtPr>
        <w:sdtEndPr/>
        <w:sdtContent>
          <w:r w:rsidR="009441BA" w:rsidRPr="00B54349">
            <w:rPr>
              <w:rFonts w:ascii="Outfit" w:hAnsi="Outfit"/>
              <w:b/>
              <w:bCs/>
              <w:color w:val="FF0000"/>
              <w:lang w:val="cy-GB"/>
            </w:rPr>
            <w:t>[name / XXXX team / S</w:t>
          </w:r>
          <w:r w:rsidR="005A7E8A" w:rsidRPr="00B54349">
            <w:rPr>
              <w:rFonts w:ascii="Outfit" w:hAnsi="Outfit"/>
              <w:b/>
              <w:bCs/>
              <w:color w:val="FF0000"/>
              <w:lang w:val="cy-GB"/>
            </w:rPr>
            <w:t>y</w:t>
          </w:r>
          <w:r w:rsidR="009441BA" w:rsidRPr="00B54349">
            <w:rPr>
              <w:rFonts w:ascii="Outfit" w:hAnsi="Outfit"/>
              <w:b/>
              <w:bCs/>
              <w:color w:val="FF0000"/>
              <w:lang w:val="cy-GB"/>
            </w:rPr>
            <w:t xml:space="preserve">r </w:t>
          </w:r>
          <w:r w:rsidR="005A7E8A" w:rsidRPr="00B54349">
            <w:rPr>
              <w:rFonts w:ascii="Outfit" w:hAnsi="Outfit"/>
              <w:b/>
              <w:bCs/>
              <w:color w:val="FF0000"/>
              <w:lang w:val="cy-GB"/>
            </w:rPr>
            <w:t>neu</w:t>
          </w:r>
          <w:r w:rsidR="009441BA" w:rsidRPr="00B54349">
            <w:rPr>
              <w:rFonts w:ascii="Outfit" w:hAnsi="Outfit"/>
              <w:b/>
              <w:bCs/>
              <w:color w:val="FF0000"/>
              <w:lang w:val="cy-GB"/>
            </w:rPr>
            <w:t xml:space="preserve"> </w:t>
          </w:r>
          <w:r w:rsidR="005A7E8A" w:rsidRPr="00B54349">
            <w:rPr>
              <w:rFonts w:ascii="Outfit" w:hAnsi="Outfit"/>
              <w:b/>
              <w:bCs/>
              <w:color w:val="FF0000"/>
              <w:lang w:val="cy-GB"/>
            </w:rPr>
            <w:t>F</w:t>
          </w:r>
          <w:r w:rsidR="009441BA" w:rsidRPr="00B54349">
            <w:rPr>
              <w:rFonts w:ascii="Outfit" w:hAnsi="Outfit"/>
              <w:b/>
              <w:bCs/>
              <w:color w:val="FF0000"/>
              <w:lang w:val="cy-GB"/>
            </w:rPr>
            <w:t>adam]</w:t>
          </w:r>
        </w:sdtContent>
      </w:sdt>
    </w:p>
    <w:p w14:paraId="3DDD03EB" w14:textId="77777777" w:rsidR="009441BA" w:rsidRPr="00B54349" w:rsidRDefault="005A7E8A" w:rsidP="00271417">
      <w:pPr>
        <w:rPr>
          <w:rFonts w:ascii="Outfit" w:hAnsi="Outfit"/>
          <w:b/>
          <w:bCs/>
          <w:color w:val="000000" w:themeColor="text1"/>
          <w:sz w:val="28"/>
          <w:szCs w:val="28"/>
          <w:lang w:val="cy-GB"/>
        </w:rPr>
      </w:pPr>
      <w:r w:rsidRPr="00B54349">
        <w:rPr>
          <w:rFonts w:ascii="Outfit" w:hAnsi="Outfit"/>
          <w:b/>
          <w:bCs/>
          <w:color w:val="000000" w:themeColor="text1"/>
          <w:sz w:val="28"/>
          <w:szCs w:val="28"/>
          <w:lang w:val="cy-GB"/>
        </w:rPr>
        <w:t>Helpu pobl i aros yn ddiogel ar groesfannau gwastad</w:t>
      </w:r>
    </w:p>
    <w:p w14:paraId="62EC310D" w14:textId="77777777" w:rsidR="00F05A8F" w:rsidRPr="00B54349" w:rsidRDefault="00B54349" w:rsidP="00F05A8F">
      <w:pPr>
        <w:rPr>
          <w:rFonts w:ascii="Outfit" w:hAnsi="Outfit"/>
          <w:color w:val="000000" w:themeColor="text1"/>
          <w:lang w:val="cy-GB"/>
        </w:rPr>
      </w:pPr>
      <w:r>
        <w:rPr>
          <w:rFonts w:ascii="Outfit" w:hAnsi="Outfit"/>
          <w:color w:val="000000" w:themeColor="text1"/>
          <w:lang w:val="cy-GB"/>
        </w:rPr>
        <w:t xml:space="preserve">Ysgrifennaf ar ran </w:t>
      </w:r>
      <w:r w:rsidR="00F05A8F" w:rsidRPr="00B54349">
        <w:rPr>
          <w:rFonts w:ascii="Outfit" w:hAnsi="Outfit"/>
          <w:color w:val="000000" w:themeColor="text1"/>
          <w:lang w:val="cy-GB"/>
        </w:rPr>
        <w:t>Network Rail a</w:t>
      </w:r>
      <w:r>
        <w:rPr>
          <w:rFonts w:ascii="Outfit" w:hAnsi="Outfit"/>
          <w:color w:val="000000" w:themeColor="text1"/>
          <w:lang w:val="cy-GB"/>
        </w:rPr>
        <w:t xml:space="preserve">’r diwydiant rheilffordd ehangach i ofyn a allai </w:t>
      </w:r>
      <w:r w:rsidR="00F05A8F" w:rsidRPr="00B54349">
        <w:rPr>
          <w:rFonts w:ascii="Outfit" w:hAnsi="Outfit"/>
          <w:b/>
          <w:bCs/>
          <w:color w:val="FF0000"/>
          <w:lang w:val="cy-GB"/>
        </w:rPr>
        <w:t>[organisation name]</w:t>
      </w:r>
      <w:r w:rsidR="00F05A8F" w:rsidRPr="00B54349">
        <w:rPr>
          <w:rFonts w:ascii="Outfit" w:hAnsi="Outfit"/>
          <w:color w:val="FF0000"/>
          <w:lang w:val="cy-GB"/>
        </w:rPr>
        <w:t xml:space="preserve"> </w:t>
      </w:r>
      <w:r>
        <w:rPr>
          <w:rFonts w:ascii="Outfit" w:hAnsi="Outfit"/>
          <w:color w:val="000000" w:themeColor="text1"/>
          <w:lang w:val="cy-GB"/>
        </w:rPr>
        <w:t xml:space="preserve">ein helpu i rannu negeseuon pwysig am ddiogelwch ar groesfannau gwastad gyda phobl dros 75 oed. </w:t>
      </w:r>
    </w:p>
    <w:p w14:paraId="1A22A208" w14:textId="77777777" w:rsidR="00F05A8F" w:rsidRPr="00B54349" w:rsidRDefault="008B4F1C" w:rsidP="00F05A8F">
      <w:pPr>
        <w:rPr>
          <w:rFonts w:ascii="Outfit" w:hAnsi="Outfit"/>
          <w:color w:val="000000" w:themeColor="text1"/>
          <w:lang w:val="cy-GB"/>
        </w:rPr>
      </w:pPr>
      <w:r>
        <w:rPr>
          <w:rFonts w:ascii="Outfit" w:hAnsi="Outfit"/>
          <w:color w:val="000000" w:themeColor="text1"/>
          <w:lang w:val="cy-GB"/>
        </w:rPr>
        <w:t xml:space="preserve">Cafwyd cynnydd yn nifer y damweiniau angheuol ar groesfannau gwastad, </w:t>
      </w:r>
      <w:r w:rsidR="003B203E">
        <w:rPr>
          <w:rFonts w:ascii="Outfit" w:hAnsi="Outfit"/>
          <w:color w:val="000000" w:themeColor="text1"/>
          <w:lang w:val="cy-GB"/>
        </w:rPr>
        <w:t>ac mae nifer sylweddol ohonynt wedi cynnwys pobl o’r grŵp oedran hwn. Dangosodd ein gwaith y</w:t>
      </w:r>
      <w:r w:rsidR="00E1107C">
        <w:rPr>
          <w:rFonts w:ascii="Outfit" w:hAnsi="Outfit"/>
          <w:color w:val="000000" w:themeColor="text1"/>
          <w:lang w:val="cy-GB"/>
        </w:rPr>
        <w:t xml:space="preserve">mchwil bod pobl dros 75 oed yn teimlo’n hyderus i ddefnyddio croesfannau gwastad, </w:t>
      </w:r>
      <w:r w:rsidR="000A7561">
        <w:rPr>
          <w:rFonts w:ascii="Outfit" w:hAnsi="Outfit"/>
          <w:color w:val="000000" w:themeColor="text1"/>
          <w:lang w:val="cy-GB"/>
        </w:rPr>
        <w:t xml:space="preserve">ond </w:t>
      </w:r>
      <w:r w:rsidR="00E1107C">
        <w:rPr>
          <w:rFonts w:ascii="Outfit" w:hAnsi="Outfit"/>
          <w:color w:val="000000" w:themeColor="text1"/>
          <w:lang w:val="cy-GB"/>
        </w:rPr>
        <w:t xml:space="preserve">mae’n bosibl bod bylchau yn </w:t>
      </w:r>
      <w:r w:rsidR="00D22A06">
        <w:rPr>
          <w:rFonts w:ascii="Outfit" w:hAnsi="Outfit"/>
          <w:color w:val="000000" w:themeColor="text1"/>
          <w:lang w:val="cy-GB"/>
        </w:rPr>
        <w:t>eu</w:t>
      </w:r>
      <w:r w:rsidR="00E1107C">
        <w:rPr>
          <w:rFonts w:ascii="Outfit" w:hAnsi="Outfit"/>
          <w:color w:val="000000" w:themeColor="text1"/>
          <w:lang w:val="cy-GB"/>
        </w:rPr>
        <w:t xml:space="preserve"> dealltwriaeth </w:t>
      </w:r>
      <w:r w:rsidR="00E076AC">
        <w:rPr>
          <w:rFonts w:ascii="Outfit" w:hAnsi="Outfit"/>
          <w:color w:val="000000" w:themeColor="text1"/>
          <w:lang w:val="cy-GB"/>
        </w:rPr>
        <w:t xml:space="preserve">o ran y </w:t>
      </w:r>
      <w:r w:rsidR="00E1107C">
        <w:rPr>
          <w:rFonts w:ascii="Outfit" w:hAnsi="Outfit"/>
          <w:color w:val="000000" w:themeColor="text1"/>
          <w:lang w:val="cy-GB"/>
        </w:rPr>
        <w:t xml:space="preserve">risgiau, gan gynnwys </w:t>
      </w:r>
      <w:r w:rsidR="00EB5B7C">
        <w:rPr>
          <w:rFonts w:ascii="Outfit" w:hAnsi="Outfit"/>
          <w:color w:val="000000" w:themeColor="text1"/>
          <w:lang w:val="cy-GB"/>
        </w:rPr>
        <w:t xml:space="preserve">pa mor gyflym gall </w:t>
      </w:r>
      <w:r w:rsidR="00E1107C">
        <w:rPr>
          <w:rFonts w:ascii="Outfit" w:hAnsi="Outfit"/>
          <w:color w:val="000000" w:themeColor="text1"/>
          <w:lang w:val="cy-GB"/>
        </w:rPr>
        <w:t>trenau dynesu</w:t>
      </w:r>
      <w:r w:rsidR="0069227F">
        <w:rPr>
          <w:rFonts w:ascii="Outfit" w:hAnsi="Outfit"/>
          <w:color w:val="000000" w:themeColor="text1"/>
          <w:lang w:val="cy-GB"/>
        </w:rPr>
        <w:t xml:space="preserve"> atynt</w:t>
      </w:r>
      <w:r w:rsidR="001713F4">
        <w:rPr>
          <w:rFonts w:ascii="Outfit" w:hAnsi="Outfit"/>
          <w:color w:val="000000" w:themeColor="text1"/>
          <w:lang w:val="cy-GB"/>
        </w:rPr>
        <w:t xml:space="preserve">. </w:t>
      </w:r>
      <w:r w:rsidR="001C7DE6">
        <w:rPr>
          <w:rFonts w:ascii="Outfit" w:hAnsi="Outfit"/>
          <w:color w:val="000000" w:themeColor="text1"/>
          <w:lang w:val="cy-GB"/>
        </w:rPr>
        <w:t xml:space="preserve">Mae’n bosibl y byddant yn </w:t>
      </w:r>
      <w:r w:rsidR="003D0128">
        <w:rPr>
          <w:rFonts w:ascii="Outfit" w:hAnsi="Outfit"/>
          <w:color w:val="000000" w:themeColor="text1"/>
          <w:lang w:val="cy-GB"/>
        </w:rPr>
        <w:t xml:space="preserve">orhyderus </w:t>
      </w:r>
      <w:r w:rsidR="006B44E2">
        <w:rPr>
          <w:rFonts w:ascii="Outfit" w:hAnsi="Outfit"/>
          <w:color w:val="000000" w:themeColor="text1"/>
          <w:lang w:val="cy-GB"/>
        </w:rPr>
        <w:t>wrth</w:t>
      </w:r>
      <w:r w:rsidR="003D0128">
        <w:rPr>
          <w:rFonts w:ascii="Outfit" w:hAnsi="Outfit"/>
          <w:color w:val="000000" w:themeColor="text1"/>
          <w:lang w:val="cy-GB"/>
        </w:rPr>
        <w:t xml:space="preserve"> </w:t>
      </w:r>
      <w:r w:rsidR="006B44E2">
        <w:rPr>
          <w:rFonts w:ascii="Outfit" w:hAnsi="Outfit"/>
          <w:color w:val="000000" w:themeColor="text1"/>
          <w:lang w:val="cy-GB"/>
        </w:rPr>
        <w:t>d</w:t>
      </w:r>
      <w:r w:rsidR="003D0128">
        <w:rPr>
          <w:rFonts w:ascii="Outfit" w:hAnsi="Outfit"/>
          <w:color w:val="000000" w:themeColor="text1"/>
          <w:lang w:val="cy-GB"/>
        </w:rPr>
        <w:t xml:space="preserve">defnyddio croesfan </w:t>
      </w:r>
      <w:r w:rsidR="006B44E2">
        <w:rPr>
          <w:rFonts w:ascii="Outfit" w:hAnsi="Outfit"/>
          <w:color w:val="000000" w:themeColor="text1"/>
          <w:lang w:val="cy-GB"/>
        </w:rPr>
        <w:t xml:space="preserve">sy’n gyfarwydd iddynt, yn arbennig y rhai sy’n </w:t>
      </w:r>
      <w:r w:rsidR="00477E30">
        <w:rPr>
          <w:rFonts w:ascii="Outfit" w:hAnsi="Outfit"/>
          <w:color w:val="000000" w:themeColor="text1"/>
          <w:lang w:val="cy-GB"/>
        </w:rPr>
        <w:t xml:space="preserve">ei defnyddio’n rheolaidd. </w:t>
      </w:r>
    </w:p>
    <w:p w14:paraId="3DAECC5F" w14:textId="77777777" w:rsidR="00F05A8F" w:rsidRPr="00B54349" w:rsidRDefault="00B053CA" w:rsidP="00F05A8F">
      <w:pPr>
        <w:rPr>
          <w:rFonts w:ascii="Outfit" w:hAnsi="Outfit"/>
          <w:color w:val="000000" w:themeColor="text1"/>
          <w:lang w:val="cy-GB"/>
        </w:rPr>
      </w:pPr>
      <w:r>
        <w:rPr>
          <w:rFonts w:ascii="Outfit" w:hAnsi="Outfit" w:cs="Outfit"/>
          <w:color w:val="000000"/>
          <w:lang w:val="cy-GB"/>
        </w:rPr>
        <w:t xml:space="preserve">Rydym wedi datblygu set fach o ddeunyddiau fel rhan o ymgyrch </w:t>
      </w:r>
      <w:r>
        <w:rPr>
          <w:rFonts w:ascii="Outfit" w:hAnsi="Outfit" w:cs="Outfit"/>
          <w:b/>
          <w:bCs/>
          <w:color w:val="000000"/>
          <w:lang w:val="cy-GB"/>
        </w:rPr>
        <w:t xml:space="preserve">Dim Ail Gyfle </w:t>
      </w:r>
      <w:r>
        <w:rPr>
          <w:rFonts w:ascii="Outfit" w:hAnsi="Outfit" w:cs="Outfit"/>
          <w:color w:val="000000"/>
          <w:lang w:val="cy-GB"/>
        </w:rPr>
        <w:t>y diwydiant rheilffordd, sy’n atgoffa pobl sut i groesi’r rheilffordd yn ddiogel.</w:t>
      </w:r>
    </w:p>
    <w:p w14:paraId="75E32C94" w14:textId="77777777" w:rsidR="00F05A8F" w:rsidRPr="00B54349" w:rsidRDefault="00CC74C4" w:rsidP="00F05A8F">
      <w:pPr>
        <w:rPr>
          <w:rFonts w:ascii="Outfit" w:hAnsi="Outfit"/>
          <w:color w:val="000000" w:themeColor="text1"/>
          <w:lang w:val="cy-GB"/>
        </w:rPr>
      </w:pPr>
      <w:r>
        <w:rPr>
          <w:rFonts w:ascii="Outfit" w:hAnsi="Outfit"/>
          <w:color w:val="000000" w:themeColor="text1"/>
          <w:lang w:val="cy-GB"/>
        </w:rPr>
        <w:t>Byddem yn ddiolchgar pe byddai</w:t>
      </w:r>
      <w:r w:rsidR="00F05A8F" w:rsidRPr="00B54349">
        <w:rPr>
          <w:rFonts w:ascii="Outfit" w:hAnsi="Outfit"/>
          <w:color w:val="000000" w:themeColor="text1"/>
          <w:lang w:val="cy-GB"/>
        </w:rPr>
        <w:t xml:space="preserve"> </w:t>
      </w:r>
      <w:r w:rsidR="00F05A8F" w:rsidRPr="00B54349">
        <w:rPr>
          <w:rFonts w:ascii="Outfit" w:hAnsi="Outfit"/>
          <w:b/>
          <w:bCs/>
          <w:color w:val="FF0000"/>
          <w:lang w:val="cy-GB"/>
        </w:rPr>
        <w:t>[organisation name]</w:t>
      </w:r>
      <w:r w:rsidR="00F05A8F" w:rsidRPr="00B54349">
        <w:rPr>
          <w:rFonts w:ascii="Outfit" w:hAnsi="Outfit"/>
          <w:color w:val="FF0000"/>
          <w:lang w:val="cy-GB"/>
        </w:rPr>
        <w:t xml:space="preserve"> </w:t>
      </w:r>
      <w:r>
        <w:rPr>
          <w:rFonts w:ascii="Outfit" w:hAnsi="Outfit"/>
          <w:color w:val="000000" w:themeColor="text1"/>
          <w:lang w:val="cy-GB"/>
        </w:rPr>
        <w:t>yn ystyried</w:t>
      </w:r>
      <w:r w:rsidR="00F05A8F" w:rsidRPr="00B54349">
        <w:rPr>
          <w:rFonts w:ascii="Outfit" w:hAnsi="Outfit"/>
          <w:color w:val="000000" w:themeColor="text1"/>
          <w:lang w:val="cy-GB"/>
        </w:rPr>
        <w:t>:</w:t>
      </w:r>
    </w:p>
    <w:p w14:paraId="27322254" w14:textId="77777777" w:rsidR="00F05A8F" w:rsidRPr="00B54349" w:rsidRDefault="00CC74C4" w:rsidP="00F05A8F">
      <w:pPr>
        <w:numPr>
          <w:ilvl w:val="0"/>
          <w:numId w:val="2"/>
        </w:numPr>
        <w:rPr>
          <w:rFonts w:ascii="Outfit" w:hAnsi="Outfit"/>
          <w:color w:val="000000" w:themeColor="text1"/>
          <w:lang w:val="cy-GB"/>
        </w:rPr>
      </w:pPr>
      <w:r>
        <w:rPr>
          <w:rFonts w:ascii="Outfit" w:hAnsi="Outfit"/>
          <w:b/>
          <w:bCs/>
          <w:color w:val="000000" w:themeColor="text1"/>
          <w:lang w:val="cy-GB"/>
        </w:rPr>
        <w:t xml:space="preserve">Dangos y posteri </w:t>
      </w:r>
      <w:r w:rsidR="00E02DC3">
        <w:rPr>
          <w:rFonts w:ascii="Outfit" w:hAnsi="Outfit"/>
          <w:b/>
          <w:bCs/>
          <w:color w:val="000000" w:themeColor="text1"/>
          <w:lang w:val="cy-GB"/>
        </w:rPr>
        <w:t xml:space="preserve">sydd wedi’u hatodi </w:t>
      </w:r>
      <w:r w:rsidR="00E02DC3">
        <w:rPr>
          <w:rFonts w:ascii="Outfit" w:hAnsi="Outfit"/>
          <w:color w:val="000000" w:themeColor="text1"/>
          <w:lang w:val="cy-GB"/>
        </w:rPr>
        <w:t xml:space="preserve">mewn mannau lle gellid eu gweld gan bobl dros 75 oed, fel derbynfeydd, ystafelloedd aros neu ofodau cymunedol. </w:t>
      </w:r>
    </w:p>
    <w:p w14:paraId="495BAE08" w14:textId="77777777" w:rsidR="00F05A8F" w:rsidRPr="00B54349" w:rsidRDefault="00B053CA" w:rsidP="00F05A8F">
      <w:pPr>
        <w:numPr>
          <w:ilvl w:val="0"/>
          <w:numId w:val="2"/>
        </w:numPr>
        <w:rPr>
          <w:rFonts w:ascii="Outfit" w:hAnsi="Outfit"/>
          <w:color w:val="000000" w:themeColor="text1"/>
          <w:lang w:val="cy-GB"/>
        </w:rPr>
      </w:pPr>
      <w:r>
        <w:rPr>
          <w:rFonts w:ascii="Outfit" w:hAnsi="Outfit" w:cs="Outfit"/>
          <w:b/>
          <w:bCs/>
          <w:color w:val="000000"/>
          <w:lang w:val="cy-GB"/>
        </w:rPr>
        <w:t xml:space="preserve">Cynnwys y faner sydd wedi’i hatodi mewn negeseuon e-bost perthnasol </w:t>
      </w:r>
      <w:r>
        <w:rPr>
          <w:rFonts w:ascii="Outfit" w:hAnsi="Outfit" w:cs="Outfit"/>
          <w:color w:val="000000"/>
          <w:lang w:val="cy-GB"/>
        </w:rPr>
        <w:t>i gwsmeriaid, cleifion, trigolion, defnyddwyr gwasanaeth neu aelodau.</w:t>
      </w:r>
    </w:p>
    <w:p w14:paraId="5D30479D" w14:textId="77777777" w:rsidR="00F05A8F" w:rsidRPr="00B54349" w:rsidRDefault="00B053CA" w:rsidP="00F05A8F">
      <w:pPr>
        <w:rPr>
          <w:rFonts w:ascii="Outfit" w:hAnsi="Outfit"/>
          <w:color w:val="000000" w:themeColor="text1"/>
          <w:lang w:val="cy-GB"/>
        </w:rPr>
      </w:pPr>
      <w:r>
        <w:rPr>
          <w:rFonts w:ascii="Outfit" w:hAnsi="Outfit" w:cs="Outfit"/>
          <w:color w:val="000000"/>
          <w:lang w:val="cy-GB"/>
        </w:rPr>
        <w:t xml:space="preserve">Mae’r deunyddiau ynghlwm neu wedi’u hatodi </w:t>
      </w:r>
      <w:r w:rsidR="00324F11">
        <w:rPr>
          <w:rFonts w:ascii="Outfit" w:hAnsi="Outfit" w:cs="Outfit"/>
          <w:color w:val="000000"/>
          <w:lang w:val="cy-GB"/>
        </w:rPr>
        <w:t>at eich defnydd chi</w:t>
      </w:r>
      <w:r>
        <w:rPr>
          <w:rFonts w:ascii="Outfit" w:hAnsi="Outfit" w:cs="Outfit"/>
          <w:color w:val="000000"/>
          <w:lang w:val="cy-GB"/>
        </w:rPr>
        <w:t xml:space="preserve">. Os bydd angen y faner e-bost arnoch mewn maint, fformat neu fanyleb wahanol, cysylltwch â </w:t>
      </w:r>
      <w:r>
        <w:rPr>
          <w:rFonts w:ascii="Outfit" w:hAnsi="Outfit" w:cs="Outfit"/>
          <w:b/>
          <w:bCs/>
          <w:color w:val="FF0000"/>
          <w:lang w:val="cy-GB"/>
        </w:rPr>
        <w:t>[name and email address]</w:t>
      </w:r>
      <w:r>
        <w:rPr>
          <w:rFonts w:ascii="Outfit" w:hAnsi="Outfit" w:cs="Outfit"/>
          <w:color w:val="000000"/>
          <w:lang w:val="cy-GB"/>
        </w:rPr>
        <w:t>.</w:t>
      </w:r>
    </w:p>
    <w:p w14:paraId="203842A8" w14:textId="77777777" w:rsidR="00F05A8F" w:rsidRPr="00B54349" w:rsidRDefault="000E1E42" w:rsidP="00F05A8F">
      <w:pPr>
        <w:rPr>
          <w:rFonts w:ascii="Outfit" w:hAnsi="Outfit"/>
          <w:color w:val="000000" w:themeColor="text1"/>
          <w:lang w:val="cy-GB"/>
        </w:rPr>
      </w:pPr>
      <w:r>
        <w:rPr>
          <w:rFonts w:ascii="Outfit" w:hAnsi="Outfit"/>
          <w:color w:val="000000" w:themeColor="text1"/>
          <w:lang w:val="cy-GB"/>
        </w:rPr>
        <w:t xml:space="preserve">Diolch am </w:t>
      </w:r>
      <w:r w:rsidR="005A34A0">
        <w:rPr>
          <w:rFonts w:ascii="Outfit" w:hAnsi="Outfit"/>
          <w:color w:val="000000" w:themeColor="text1"/>
          <w:lang w:val="cy-GB"/>
        </w:rPr>
        <w:t xml:space="preserve">helpu ni </w:t>
      </w:r>
      <w:r>
        <w:rPr>
          <w:rFonts w:ascii="Outfit" w:hAnsi="Outfit"/>
          <w:color w:val="000000" w:themeColor="text1"/>
          <w:lang w:val="cy-GB"/>
        </w:rPr>
        <w:t xml:space="preserve">i rannu’r neges bwysig hon am ddiogelwch gyda’r gymuned leol. </w:t>
      </w:r>
    </w:p>
    <w:p w14:paraId="2961DABC" w14:textId="77777777" w:rsidR="00F05A8F" w:rsidRPr="00B54349" w:rsidRDefault="000E1E42" w:rsidP="00F05A8F">
      <w:pPr>
        <w:rPr>
          <w:rFonts w:ascii="Outfit" w:hAnsi="Outfit"/>
          <w:b/>
          <w:bCs/>
          <w:color w:val="000000" w:themeColor="text1"/>
          <w:lang w:val="cy-GB"/>
        </w:rPr>
      </w:pPr>
      <w:r>
        <w:rPr>
          <w:rFonts w:ascii="Outfit" w:hAnsi="Outfit"/>
          <w:b/>
          <w:bCs/>
          <w:color w:val="000000" w:themeColor="text1"/>
          <w:lang w:val="cy-GB"/>
        </w:rPr>
        <w:t>Yn gywir</w:t>
      </w:r>
      <w:r w:rsidR="00F05A8F" w:rsidRPr="00B54349">
        <w:rPr>
          <w:rFonts w:ascii="Outfit" w:hAnsi="Outfit"/>
          <w:b/>
          <w:bCs/>
          <w:color w:val="000000" w:themeColor="text1"/>
          <w:lang w:val="cy-GB"/>
        </w:rPr>
        <w:t>,</w:t>
      </w:r>
    </w:p>
    <w:p w14:paraId="2A111E83" w14:textId="77777777" w:rsidR="00EC5437" w:rsidRPr="00B54349" w:rsidRDefault="00EC5437" w:rsidP="00F05A8F">
      <w:pPr>
        <w:rPr>
          <w:rFonts w:ascii="Outfit" w:hAnsi="Outfit"/>
          <w:color w:val="000000" w:themeColor="text1"/>
          <w:lang w:val="cy-GB"/>
        </w:rPr>
      </w:pPr>
    </w:p>
    <w:p w14:paraId="6DCC549D" w14:textId="77777777" w:rsidR="00271417" w:rsidRPr="00B54349" w:rsidRDefault="00AE5F05" w:rsidP="00271417">
      <w:pPr>
        <w:pStyle w:val="Name"/>
        <w:rPr>
          <w:rFonts w:ascii="Outfit" w:hAnsi="Outfit"/>
          <w:lang w:val="cy-GB"/>
        </w:rPr>
      </w:pPr>
      <w:sdt>
        <w:sdtPr>
          <w:rPr>
            <w:rFonts w:ascii="Outfit" w:hAnsi="Outfit"/>
            <w:lang w:val="cy-GB"/>
          </w:rPr>
          <w:id w:val="280155622"/>
          <w:placeholder>
            <w:docPart w:val="43E81F5433DF43CFBF68C18BBFDA7837"/>
          </w:placeholder>
          <w15:appearance w15:val="hidden"/>
        </w:sdtPr>
        <w:sdtEndPr/>
        <w:sdtContent>
          <w:r w:rsidR="00984915" w:rsidRPr="00B54349">
            <w:rPr>
              <w:rFonts w:ascii="Outfit" w:hAnsi="Outfit"/>
              <w:lang w:val="cy-GB"/>
            </w:rPr>
            <w:t>Name Surname</w:t>
          </w:r>
        </w:sdtContent>
      </w:sdt>
      <w:r w:rsidR="00271417" w:rsidRPr="00B54349">
        <w:rPr>
          <w:rFonts w:ascii="Outfit" w:hAnsi="Outfit"/>
          <w:lang w:val="cy-GB"/>
        </w:rPr>
        <w:t xml:space="preserve"> </w:t>
      </w:r>
    </w:p>
    <w:p w14:paraId="52D700BF" w14:textId="77777777" w:rsidR="000F5699" w:rsidRPr="00B54349" w:rsidRDefault="000E1E42" w:rsidP="000F5699">
      <w:pPr>
        <w:spacing w:after="0" w:line="240" w:lineRule="auto"/>
        <w:rPr>
          <w:rFonts w:ascii="Outfit" w:hAnsi="Outfit"/>
          <w:color w:val="auto"/>
          <w:lang w:val="cy-GB"/>
        </w:rPr>
      </w:pPr>
      <w:r>
        <w:rPr>
          <w:rFonts w:ascii="Outfit" w:hAnsi="Outfit"/>
          <w:color w:val="auto"/>
          <w:lang w:val="cy-GB"/>
        </w:rPr>
        <w:t>Enw Swydd</w:t>
      </w:r>
    </w:p>
    <w:p w14:paraId="1D448704" w14:textId="77777777" w:rsidR="007D5372" w:rsidRPr="00B54349" w:rsidRDefault="000F5699" w:rsidP="000F5699">
      <w:pPr>
        <w:spacing w:after="0" w:line="240" w:lineRule="auto"/>
        <w:rPr>
          <w:rFonts w:ascii="Outfit" w:hAnsi="Outfit"/>
          <w:lang w:val="cy-GB"/>
        </w:rPr>
      </w:pPr>
      <w:r w:rsidRPr="00B54349">
        <w:rPr>
          <w:rFonts w:ascii="Outfit" w:hAnsi="Outfit"/>
          <w:b/>
          <w:bCs/>
          <w:color w:val="000000" w:themeColor="text1"/>
          <w:lang w:val="cy-GB"/>
        </w:rPr>
        <w:t>Network Rail</w:t>
      </w:r>
      <w:r w:rsidRPr="00B54349">
        <w:rPr>
          <w:rFonts w:ascii="Outfit" w:hAnsi="Outfit"/>
          <w:color w:val="000000" w:themeColor="text1"/>
          <w:lang w:val="cy-GB"/>
        </w:rPr>
        <w:br/>
      </w:r>
      <w:r w:rsidRPr="00B54349">
        <w:rPr>
          <w:rFonts w:ascii="Outfit" w:hAnsi="Outfit"/>
          <w:b/>
          <w:bCs/>
          <w:color w:val="FF0000"/>
          <w:lang w:val="cy-GB"/>
        </w:rPr>
        <w:t>[Email address]</w:t>
      </w:r>
      <w:r w:rsidRPr="00B54349">
        <w:rPr>
          <w:rFonts w:ascii="Outfit" w:hAnsi="Outfit"/>
          <w:color w:val="FF0000"/>
          <w:lang w:val="cy-GB"/>
        </w:rPr>
        <w:br/>
      </w:r>
      <w:r w:rsidRPr="00B54349">
        <w:rPr>
          <w:rFonts w:ascii="Outfit" w:hAnsi="Outfit"/>
          <w:b/>
          <w:bCs/>
          <w:color w:val="FF0000"/>
          <w:lang w:val="cy-GB"/>
        </w:rPr>
        <w:t>[Telephone number, if appropriate]</w:t>
      </w:r>
    </w:p>
    <w:sectPr w:rsidR="007D5372" w:rsidRPr="00B54349" w:rsidSect="007C19AC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40" w:right="1440" w:bottom="1440" w:left="1440" w:header="113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2D61A" w14:textId="77777777" w:rsidR="00AE5F05" w:rsidRDefault="00AE5F05" w:rsidP="00271417">
      <w:pPr>
        <w:spacing w:after="0" w:line="240" w:lineRule="auto"/>
      </w:pPr>
      <w:r>
        <w:separator/>
      </w:r>
    </w:p>
  </w:endnote>
  <w:endnote w:type="continuationSeparator" w:id="0">
    <w:p w14:paraId="1786E8C1" w14:textId="77777777" w:rsidR="00AE5F05" w:rsidRDefault="00AE5F05" w:rsidP="00271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utfit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85BE5" w14:textId="77777777" w:rsidR="007C19AC" w:rsidRPr="005C4CCD" w:rsidRDefault="007C19AC" w:rsidP="007C19AC">
    <w:pPr>
      <w:pStyle w:val="Footer"/>
      <w:jc w:val="center"/>
      <w:rPr>
        <w:sz w:val="12"/>
        <w:szCs w:val="12"/>
      </w:rPr>
    </w:pPr>
    <w:r w:rsidRPr="005C4CCD">
      <w:rPr>
        <w:rFonts w:ascii="Aptos" w:hAnsi="Aptos"/>
        <w:color w:val="212121"/>
        <w:sz w:val="12"/>
        <w:szCs w:val="12"/>
      </w:rPr>
      <w:t>Network Rail Infrastructure Limited. Registered Office: Network Rail, Waterloo General Office, London SE1 8SW. Registered in England and Wales No. 2904587.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45BA5" w14:textId="77777777" w:rsidR="00AE5F05" w:rsidRDefault="00AE5F05" w:rsidP="00271417">
      <w:pPr>
        <w:spacing w:after="0" w:line="240" w:lineRule="auto"/>
      </w:pPr>
      <w:r>
        <w:separator/>
      </w:r>
    </w:p>
  </w:footnote>
  <w:footnote w:type="continuationSeparator" w:id="0">
    <w:p w14:paraId="7FDA43D3" w14:textId="77777777" w:rsidR="00AE5F05" w:rsidRDefault="00AE5F05" w:rsidP="00271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30AC1" w14:textId="77777777" w:rsidR="005C4CCD" w:rsidRDefault="005A66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4284678" wp14:editId="077A84D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6555"/>
              <wp:effectExtent l="0" t="0" r="14605" b="4445"/>
              <wp:wrapNone/>
              <wp:docPr id="126321986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B84DCD" w14:textId="77777777" w:rsidR="005A661D" w:rsidRPr="005A661D" w:rsidRDefault="005A661D" w:rsidP="005A661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5A661D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28467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QmRCgIAABUEAAAOAAAAZHJzL2Uyb0RvYy54bWysU01v2zAMvQ/YfxB0X+x0cD+MOEXWIsOA&#10;oC2QDj0rshQbkERBUmJnv36UbCdbt9Owi0yR9CP5+LS477UiR+F8C6ai81lOiTAc6tbsK/r9df3p&#10;lhIfmKmZAiMqehKe3i8/flh0thRX0ICqhSMIYnzZ2Yo2IdgyyzxvhGZ+BlYYDEpwmgW8un1WO9Yh&#10;ulbZVZ5fZx242jrgwnv0Pg5Bukz4UgoenqX0IhBVUewtpNOlcxfPbLlg5d4x27R8bIP9QxeatQaL&#10;nqEeWWDk4No/oHTLHXiQYcZBZyBly0WaAaeZ5++m2TbMijQLkuPtmSb//2D503FrXxwJ/RfocYGR&#10;kM760qMzztNLp+MXOyUYRwpPZ9pEHwhHZzG/vbkrKOEY+nxzXRRFRMkuP1vnw1cBmkSjog63kshi&#10;x40PQ+qUEmsZWLdKpc0o85sDMaMnu3QYrdDv+rHtHdQnnMbBsGhv+brFmhvmwwtzuFkcANUanvGQ&#10;CrqKwmhR0oD78Td/zEfCMUpJh0qpqEEpU6K+GVxEFFUy5nd5kePNTe7dZJiDfgDU3xyfguXJjHlB&#10;TaZ0oN9Qx6tYCEPMcCxX0TCZD2GQLL4DLlarlIT6sSxszNbyCB15iiS+9m/M2ZHpgCt6gklGrHxH&#10;+JAb//R2dQhIe9pG5HQgcqQatZf2Ob6TKO5f7ynr8pqXPwEAAP//AwBQSwMEFAAGAAgAAAAhAN3x&#10;zw3aAAAAAwEAAA8AAABkcnMvZG93bnJldi54bWxMj81OwzAQhO9IvIO1SNyoY1CghGyqCqmH3kr5&#10;ObvxkgTidRS7bejTs3CBy0qjGc18Wy4m36sDjbELjGBmGSjiOriOG4SX59XVHFRMlp3tAxPCF0VY&#10;VOdnpS1cOPITHbapUVLCsbAIbUpDoXWsW/I2zsJALN57GL1NIsdGu9Eepdz3+jrLbrW3HctCawd6&#10;bKn+3O49QpcvQzL0ul59vHkTzGmzzk8bxMuLafkAKtGU/sLwgy/oUAnTLuzZRdUjyCPp94o3N3eg&#10;dgj5/Q3oqtT/2atvAAAA//8DAFBLAQItABQABgAIAAAAIQC2gziS/gAAAOEBAAATAAAAAAAAAAAA&#10;AAAAAAAAAABbQ29udGVudF9UeXBlc10ueG1sUEsBAi0AFAAGAAgAAAAhADj9If/WAAAAlAEAAAsA&#10;AAAAAAAAAAAAAAAALwEAAF9yZWxzLy5yZWxzUEsBAi0AFAAGAAgAAAAhAOplCZEKAgAAFQQAAA4A&#10;AAAAAAAAAAAAAAAALgIAAGRycy9lMm9Eb2MueG1sUEsBAi0AFAAGAAgAAAAhAN3xzw3aAAAAAwEA&#10;AA8AAAAAAAAAAAAAAAAAZAQAAGRycy9kb3ducmV2LnhtbFBLBQYAAAAABAAEAPMAAABrBQAAAAA=&#10;" filled="f" stroked="f">
              <v:textbox style="mso-fit-shape-to-text:t" inset="0,15pt,0,0">
                <w:txbxContent>
                  <w:p w14:paraId="7CB84DCD" w14:textId="77777777" w:rsidR="005A661D" w:rsidRPr="005A661D" w:rsidRDefault="005A661D" w:rsidP="005A661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5A661D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EFA4" w14:textId="77777777" w:rsidR="00271417" w:rsidRDefault="00273C86" w:rsidP="00271417">
    <w:pPr>
      <w:pStyle w:val="Header"/>
    </w:pPr>
    <w:r>
      <w:rPr>
        <w:noProof/>
      </w:rPr>
      <w:drawing>
        <wp:anchor distT="0" distB="288290" distL="114300" distR="114300" simplePos="0" relativeHeight="251663360" behindDoc="1" locked="0" layoutInCell="1" allowOverlap="1" wp14:anchorId="4D3E24A2" wp14:editId="15851248">
          <wp:simplePos x="0" y="0"/>
          <wp:positionH relativeFrom="column">
            <wp:posOffset>-810260</wp:posOffset>
          </wp:positionH>
          <wp:positionV relativeFrom="paragraph">
            <wp:posOffset>-565150</wp:posOffset>
          </wp:positionV>
          <wp:extent cx="7344000" cy="1177200"/>
          <wp:effectExtent l="0" t="0" r="0" b="4445"/>
          <wp:wrapTopAndBottom/>
          <wp:docPr id="11254647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46472" name="Picture 1125464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4000" cy="117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661D"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C6E0D19" wp14:editId="78F7BA04">
              <wp:simplePos x="914400" y="72390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6555"/>
              <wp:effectExtent l="0" t="0" r="14605" b="4445"/>
              <wp:wrapNone/>
              <wp:docPr id="9373424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E3AE40" w14:textId="77777777" w:rsidR="005A661D" w:rsidRPr="005A661D" w:rsidRDefault="00085805" w:rsidP="005A661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SWYDDOGOL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6E0D1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6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ncHDQIAABwEAAAOAAAAZHJzL2Uyb0RvYy54bWysU01v2zAMvQ/YfxB0X+x0cD+MOEXWIsOA&#10;oC2QDj0rshQbkERBUmJnv36UHCdt11Oxi0yR9CP5+DS77bUie+F8C6ai00lOiTAc6tZsK/r7efnt&#10;mhIfmKmZAiMqehCe3s6/fpl1thQX0ICqhSMIYnzZ2Yo2IdgyyzxvhGZ+AlYYDEpwmgW8um1WO9Yh&#10;ulbZRZ5fZh242jrgwnv03g9BOk/4UgoeHqX0IhBVUewtpNOlcxPPbD5j5dYx27T82Ab7RBeatQaL&#10;nqDuWWBk59p/oHTLHXiQYcJBZyBly0WaAaeZ5u+mWTfMijQLkuPtiSb//2D5w35tnxwJ/Q/ocYGR&#10;kM760qMzztNLp+MXOyUYRwoPJ9pEHwhHZzG9vropKOEY+n51WRRFRMnOP1vnw08BmkSjog63kshi&#10;+5UPQ+qYEmsZWLZKpc0o88aBmNGTnTuMVug3PWnrV91voD7gUA6GfXvLly2WXjEfnpjDBeMcKNrw&#10;iIdU0FUUjhYlDbg/H/ljPvKOUUo6FExFDSqaEvXL4D6itpIxvcmLHG9udG9Gw+z0HaAMp/giLE9m&#10;zAtqNKUD/YJyXsRCGGKGY7mKhtG8C4Ny8TlwsVikJJSRZWFl1pZH6EhX5PK5f2HOHgkPuKkHGNXE&#10;yne8D7nxT28Xu4Dsp6VEagcij4yjBNNaj88lavz1PWWdH/X8LwAAAP//AwBQSwMEFAAGAAgAAAAh&#10;AN3xzw3aAAAAAwEAAA8AAABkcnMvZG93bnJldi54bWxMj81OwzAQhO9IvIO1SNyoY1CghGyqCqmH&#10;3kr5ObvxkgTidRS7bejTs3CBy0qjGc18Wy4m36sDjbELjGBmGSjiOriOG4SX59XVHFRMlp3tAxPC&#10;F0VYVOdnpS1cOPITHbapUVLCsbAIbUpDoXWsW/I2zsJALN57GL1NIsdGu9Eepdz3+jrLbrW3HctC&#10;awd6bKn+3O49QpcvQzL0ul59vHkTzGmzzk8bxMuLafkAKtGU/sLwgy/oUAnTLuzZRdUjyCPp94o3&#10;N3egdgj5/Q3oqtT/2atvAAAA//8DAFBLAQItABQABgAIAAAAIQC2gziS/gAAAOEBAAATAAAAAAAA&#10;AAAAAAAAAAAAAABbQ29udGVudF9UeXBlc10ueG1sUEsBAi0AFAAGAAgAAAAhADj9If/WAAAAlAEA&#10;AAsAAAAAAAAAAAAAAAAALwEAAF9yZWxzLy5yZWxzUEsBAi0AFAAGAAgAAAAhAOrCdwcNAgAAHAQA&#10;AA4AAAAAAAAAAAAAAAAALgIAAGRycy9lMm9Eb2MueG1sUEsBAi0AFAAGAAgAAAAhAN3xzw3aAAAA&#10;AwEAAA8AAAAAAAAAAAAAAAAAZwQAAGRycy9kb3ducmV2LnhtbFBLBQYAAAAABAAEAPMAAABuBQAA&#10;AAA=&#10;" filled="f" stroked="f">
              <v:textbox style="mso-fit-shape-to-text:t" inset="0,15pt,0,0">
                <w:txbxContent>
                  <w:p w14:paraId="64E3AE40" w14:textId="77777777" w:rsidR="005A661D" w:rsidRPr="005A661D" w:rsidRDefault="00085805" w:rsidP="005A661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>
                      <w:rPr>
                        <w:rFonts w:ascii="Aptos" w:eastAsia="Aptos" w:hAnsi="Aptos" w:cs="Aptos"/>
                        <w:noProof/>
                        <w:color w:val="000000"/>
                      </w:rPr>
                      <w:t>SWYDDOGOL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C55BF" w14:textId="77777777" w:rsidR="005C4CCD" w:rsidRDefault="005A66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6B27DC" wp14:editId="1F23DA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6555"/>
              <wp:effectExtent l="0" t="0" r="14605" b="4445"/>
              <wp:wrapNone/>
              <wp:docPr id="22498208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BA4F87" w14:textId="77777777" w:rsidR="005A661D" w:rsidRPr="005A661D" w:rsidRDefault="005A661D" w:rsidP="005A661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5A661D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6B27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BBDgIAABwEAAAOAAAAZHJzL2Uyb0RvYy54bWysU01v2zAMvQ/YfxB0X+xkcD+MOEXWIsOA&#10;oC2QDj0rshQbkERBUmJnv36UHCdb11Oxi0yR9CP5+DS/67UiB+F8C6ai00lOiTAc6tbsKvrzZfXl&#10;hhIfmKmZAiMqehSe3i0+f5p3thQzaEDVwhEEMb7sbEWbEGyZZZ43QjM/ASsMBiU4zQJe3S6rHesQ&#10;XatsludXWQeutg648B69D0OQLhK+lIKHJym9CERVFHsL6XTp3MYzW8xZuXPMNi0/tcE+0IVmrcGi&#10;Z6gHFhjZu/YfKN1yBx5kmHDQGUjZcpFmwGmm+ZtpNg2zIs2C5Hh7psn/P1j+eNjYZ0dC/w16XGAk&#10;pLO+9OiM8/TS6fjFTgnGkcLjmTbRB8LRWUxvrm8LSjiGvl5fFUURUbLLz9b58F2AJtGoqMOtJLLY&#10;Ye3DkDqmxFoGVq1SaTPK/OVAzOjJLh1GK/TbnrR1RWdj91uojziUg2Hf3vJVi6XXzIdn5nDBOAeK&#10;NjzhIRV0FYWTRUkD7td7/piPvGOUkg4FU1GDiqZE/TC4j6itZExv8yLHmxvd29Ewe30PKMMpvgjL&#10;kxnzghpN6UC/opyXsRCGmOFYrqJhNO/DoFx8DlwslykJZWRZWJuN5RE60hW5fOlfmbMnwgNu6hFG&#10;NbHyDe9DbvzT2+U+IPtpKZHagcgT4yjBtNbTc4ka//Oesi6PevEbAAD//wMAUEsDBBQABgAIAAAA&#10;IQDd8c8N2gAAAAMBAAAPAAAAZHJzL2Rvd25yZXYueG1sTI/NTsMwEITvSLyDtUjcqGNQoIRsqgqp&#10;h95K+Tm78ZIE4nUUu23o07NwgctKoxnNfFsuJt+rA42xC4xgZhko4jq4jhuEl+fV1RxUTJad7QMT&#10;whdFWFTnZ6UtXDjyEx22qVFSwrGwCG1KQ6F1rFvyNs7CQCzeexi9TSLHRrvRHqXc9/o6y261tx3L&#10;QmsHemyp/tzuPUKXL0My9Lpefbx5E8xps85PG8TLi2n5ACrRlP7C8IMv6FAJ0y7s2UXVI8gj6feK&#10;Nzd3oHYI+f0N6KrU/9mrbwAAAP//AwBQSwECLQAUAAYACAAAACEAtoM4kv4AAADhAQAAEwAAAAAA&#10;AAAAAAAAAAAAAAAAW0NvbnRlbnRfVHlwZXNdLnhtbFBLAQItABQABgAIAAAAIQA4/SH/1gAAAJQB&#10;AAALAAAAAAAAAAAAAAAAAC8BAABfcmVscy8ucmVsc1BLAQItABQABgAIAAAAIQBdA6BBDgIAABwE&#10;AAAOAAAAAAAAAAAAAAAAAC4CAABkcnMvZTJvRG9jLnhtbFBLAQItABQABgAIAAAAIQDd8c8N2gAA&#10;AAMBAAAPAAAAAAAAAAAAAAAAAGgEAABkcnMvZG93bnJldi54bWxQSwUGAAAAAAQABADzAAAAbwUA&#10;AAAA&#10;" filled="f" stroked="f">
              <v:textbox style="mso-fit-shape-to-text:t" inset="0,15pt,0,0">
                <w:txbxContent>
                  <w:p w14:paraId="6CBA4F87" w14:textId="77777777" w:rsidR="005A661D" w:rsidRPr="005A661D" w:rsidRDefault="005A661D" w:rsidP="005A661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5A661D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7353B"/>
    <w:multiLevelType w:val="multilevel"/>
    <w:tmpl w:val="A320B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1512FA"/>
    <w:multiLevelType w:val="multilevel"/>
    <w:tmpl w:val="66BCA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6702887">
    <w:abstractNumId w:val="1"/>
  </w:num>
  <w:num w:numId="2" w16cid:durableId="186918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78"/>
    <w:rsid w:val="00035B38"/>
    <w:rsid w:val="00046DBA"/>
    <w:rsid w:val="00085805"/>
    <w:rsid w:val="000A7561"/>
    <w:rsid w:val="000B0449"/>
    <w:rsid w:val="000B1609"/>
    <w:rsid w:val="000E1E42"/>
    <w:rsid w:val="000F5699"/>
    <w:rsid w:val="00167A6F"/>
    <w:rsid w:val="001713F4"/>
    <w:rsid w:val="001959EA"/>
    <w:rsid w:val="001C7DE6"/>
    <w:rsid w:val="00212BA7"/>
    <w:rsid w:val="00250C9B"/>
    <w:rsid w:val="00271417"/>
    <w:rsid w:val="00273C86"/>
    <w:rsid w:val="002C0878"/>
    <w:rsid w:val="00301E05"/>
    <w:rsid w:val="00324F11"/>
    <w:rsid w:val="003B203E"/>
    <w:rsid w:val="003D0128"/>
    <w:rsid w:val="00477E30"/>
    <w:rsid w:val="004913B2"/>
    <w:rsid w:val="004B4BFD"/>
    <w:rsid w:val="00502BDE"/>
    <w:rsid w:val="00557E82"/>
    <w:rsid w:val="00573C15"/>
    <w:rsid w:val="005A34A0"/>
    <w:rsid w:val="005A661D"/>
    <w:rsid w:val="005A7E8A"/>
    <w:rsid w:val="005C4CCD"/>
    <w:rsid w:val="006217D4"/>
    <w:rsid w:val="00623B3E"/>
    <w:rsid w:val="006401AA"/>
    <w:rsid w:val="00665C3F"/>
    <w:rsid w:val="0069227F"/>
    <w:rsid w:val="006B44E2"/>
    <w:rsid w:val="006E4E72"/>
    <w:rsid w:val="006F4EB1"/>
    <w:rsid w:val="00714B63"/>
    <w:rsid w:val="00741B04"/>
    <w:rsid w:val="0075010A"/>
    <w:rsid w:val="007C19AC"/>
    <w:rsid w:val="007D5372"/>
    <w:rsid w:val="0081571E"/>
    <w:rsid w:val="008357C9"/>
    <w:rsid w:val="00857810"/>
    <w:rsid w:val="008B4F1C"/>
    <w:rsid w:val="008C6A4F"/>
    <w:rsid w:val="0091444C"/>
    <w:rsid w:val="009441BA"/>
    <w:rsid w:val="00984915"/>
    <w:rsid w:val="009D0768"/>
    <w:rsid w:val="00A173F8"/>
    <w:rsid w:val="00A74300"/>
    <w:rsid w:val="00A816AE"/>
    <w:rsid w:val="00A8643D"/>
    <w:rsid w:val="00AE5F05"/>
    <w:rsid w:val="00B053CA"/>
    <w:rsid w:val="00B113D3"/>
    <w:rsid w:val="00B54349"/>
    <w:rsid w:val="00B54E4E"/>
    <w:rsid w:val="00B67BED"/>
    <w:rsid w:val="00BD3A39"/>
    <w:rsid w:val="00CB7850"/>
    <w:rsid w:val="00CC74C4"/>
    <w:rsid w:val="00D22A06"/>
    <w:rsid w:val="00E02DC3"/>
    <w:rsid w:val="00E076AC"/>
    <w:rsid w:val="00E1107C"/>
    <w:rsid w:val="00E37099"/>
    <w:rsid w:val="00E75C71"/>
    <w:rsid w:val="00EB5B7C"/>
    <w:rsid w:val="00EC5437"/>
    <w:rsid w:val="00F05A8F"/>
    <w:rsid w:val="00F341FF"/>
    <w:rsid w:val="00F64D75"/>
    <w:rsid w:val="00F65DCE"/>
    <w:rsid w:val="00F8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FDC5C"/>
  <w15:chartTrackingRefBased/>
  <w15:docId w15:val="{B20489BD-DC9D-495E-83CD-7BF898C0F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915"/>
    <w:pPr>
      <w:ind w:left="0"/>
    </w:pPr>
    <w:rPr>
      <w:color w:val="5A5A5A" w:themeColor="text1" w:themeTint="A5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4915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71320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4915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0A1D30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915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0E2841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915"/>
    <w:pPr>
      <w:pBdr>
        <w:bottom w:val="single" w:sz="4" w:space="1" w:color="4E95D9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215E99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915"/>
    <w:pPr>
      <w:pBdr>
        <w:bottom w:val="single" w:sz="4" w:space="1" w:color="2C7FCE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215E99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915"/>
    <w:pPr>
      <w:pBdr>
        <w:bottom w:val="dotted" w:sz="8" w:space="1" w:color="73737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737373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915"/>
    <w:pPr>
      <w:pBdr>
        <w:bottom w:val="dotted" w:sz="8" w:space="1" w:color="73737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737373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915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737373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915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737373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915"/>
    <w:rPr>
      <w:rFonts w:asciiTheme="majorHAnsi" w:eastAsiaTheme="majorEastAsia" w:hAnsiTheme="majorHAnsi" w:cstheme="majorBidi"/>
      <w:smallCaps/>
      <w:color w:val="071320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915"/>
    <w:rPr>
      <w:rFonts w:asciiTheme="majorHAnsi" w:eastAsiaTheme="majorEastAsia" w:hAnsiTheme="majorHAnsi" w:cstheme="majorBidi"/>
      <w:smallCaps/>
      <w:color w:val="0A1D30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915"/>
    <w:rPr>
      <w:rFonts w:asciiTheme="majorHAnsi" w:eastAsiaTheme="majorEastAsia" w:hAnsiTheme="majorHAnsi" w:cstheme="majorBidi"/>
      <w:smallCaps/>
      <w:color w:val="0E2841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915"/>
    <w:rPr>
      <w:rFonts w:asciiTheme="majorHAnsi" w:eastAsiaTheme="majorEastAsia" w:hAnsiTheme="majorHAnsi" w:cstheme="majorBidi"/>
      <w:b/>
      <w:bCs/>
      <w:smallCaps/>
      <w:color w:val="215E99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915"/>
    <w:rPr>
      <w:rFonts w:asciiTheme="majorHAnsi" w:eastAsiaTheme="majorEastAsia" w:hAnsiTheme="majorHAnsi" w:cstheme="majorBidi"/>
      <w:smallCaps/>
      <w:color w:val="215E99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915"/>
    <w:rPr>
      <w:rFonts w:asciiTheme="majorHAnsi" w:eastAsiaTheme="majorEastAsia" w:hAnsiTheme="majorHAnsi" w:cstheme="majorBidi"/>
      <w:smallCaps/>
      <w:color w:val="737373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915"/>
    <w:rPr>
      <w:rFonts w:asciiTheme="majorHAnsi" w:eastAsiaTheme="majorEastAsia" w:hAnsiTheme="majorHAnsi" w:cstheme="majorBidi"/>
      <w:b/>
      <w:bCs/>
      <w:smallCaps/>
      <w:color w:val="737373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915"/>
    <w:rPr>
      <w:rFonts w:asciiTheme="majorHAnsi" w:eastAsiaTheme="majorEastAsia" w:hAnsiTheme="majorHAnsi" w:cstheme="majorBidi"/>
      <w:b/>
      <w:smallCaps/>
      <w:color w:val="737373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915"/>
    <w:rPr>
      <w:rFonts w:asciiTheme="majorHAnsi" w:eastAsiaTheme="majorEastAsia" w:hAnsiTheme="majorHAnsi" w:cstheme="majorBidi"/>
      <w:smallCaps/>
      <w:color w:val="737373" w:themeColor="background2" w:themeShade="7F"/>
      <w:spacing w:val="20"/>
      <w:sz w:val="16"/>
      <w:szCs w:val="16"/>
    </w:rPr>
  </w:style>
  <w:style w:type="paragraph" w:styleId="Title">
    <w:name w:val="Title"/>
    <w:next w:val="Normal"/>
    <w:link w:val="TitleChar"/>
    <w:uiPriority w:val="10"/>
    <w:qFormat/>
    <w:rsid w:val="00984915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0A1D30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84915"/>
    <w:rPr>
      <w:rFonts w:asciiTheme="majorHAnsi" w:eastAsiaTheme="majorEastAsia" w:hAnsiTheme="majorHAnsi" w:cstheme="majorBidi"/>
      <w:smallCaps/>
      <w:color w:val="0A1D30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984915"/>
    <w:pPr>
      <w:spacing w:after="600" w:line="240" w:lineRule="auto"/>
      <w:ind w:left="0"/>
    </w:pPr>
    <w:rPr>
      <w:smallCaps/>
      <w:color w:val="737373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4915"/>
    <w:rPr>
      <w:smallCaps/>
      <w:color w:val="737373" w:themeColor="background2" w:themeShade="7F"/>
      <w:spacing w:val="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4915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84915"/>
    <w:rPr>
      <w:i/>
      <w:iCs/>
      <w:color w:val="5A5A5A" w:themeColor="text1" w:themeTint="A5"/>
    </w:rPr>
  </w:style>
  <w:style w:type="paragraph" w:styleId="ListParagraph">
    <w:name w:val="List Paragraph"/>
    <w:basedOn w:val="Normal"/>
    <w:uiPriority w:val="34"/>
    <w:qFormat/>
    <w:rsid w:val="00984915"/>
    <w:pPr>
      <w:ind w:left="720"/>
      <w:contextualSpacing/>
    </w:pPr>
  </w:style>
  <w:style w:type="character" w:styleId="IntenseEmphasis">
    <w:name w:val="Intense Emphasis"/>
    <w:uiPriority w:val="21"/>
    <w:qFormat/>
    <w:rsid w:val="00984915"/>
    <w:rPr>
      <w:b/>
      <w:bCs/>
      <w:smallCaps/>
      <w:color w:val="156082" w:themeColor="accent1"/>
      <w:spacing w:val="4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915"/>
    <w:pPr>
      <w:pBdr>
        <w:top w:val="single" w:sz="4" w:space="12" w:color="2198CF" w:themeColor="accent1" w:themeTint="BF"/>
        <w:left w:val="single" w:sz="4" w:space="15" w:color="2198CF" w:themeColor="accent1" w:themeTint="BF"/>
        <w:bottom w:val="single" w:sz="12" w:space="10" w:color="0F4761" w:themeColor="accent1" w:themeShade="BF"/>
        <w:right w:val="single" w:sz="12" w:space="15" w:color="0F4761" w:themeColor="accent1" w:themeShade="BF"/>
        <w:between w:val="single" w:sz="4" w:space="12" w:color="2198CF" w:themeColor="accent1" w:themeTint="BF"/>
        <w:bar w:val="single" w:sz="4" w:color="2198CF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915"/>
    <w:rPr>
      <w:rFonts w:asciiTheme="majorHAnsi" w:eastAsiaTheme="majorEastAsia" w:hAnsiTheme="majorHAnsi" w:cstheme="majorBidi"/>
      <w:smallCaps/>
      <w:color w:val="0F4761" w:themeColor="accent1" w:themeShade="BF"/>
    </w:rPr>
  </w:style>
  <w:style w:type="character" w:styleId="IntenseReference">
    <w:name w:val="Intense Reference"/>
    <w:uiPriority w:val="32"/>
    <w:qFormat/>
    <w:rsid w:val="00984915"/>
    <w:rPr>
      <w:rFonts w:asciiTheme="majorHAnsi" w:eastAsiaTheme="majorEastAsia" w:hAnsiTheme="majorHAnsi" w:cstheme="majorBidi"/>
      <w:b/>
      <w:bCs/>
      <w:i/>
      <w:iCs/>
      <w:smallCaps/>
      <w:color w:val="0A1D30" w:themeColor="text2" w:themeShade="BF"/>
      <w:spacing w:val="20"/>
    </w:rPr>
  </w:style>
  <w:style w:type="paragraph" w:styleId="Header">
    <w:name w:val="header"/>
    <w:basedOn w:val="Normal"/>
    <w:link w:val="HeaderChar"/>
    <w:uiPriority w:val="99"/>
    <w:unhideWhenUsed/>
    <w:rsid w:val="00271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417"/>
  </w:style>
  <w:style w:type="paragraph" w:styleId="Footer">
    <w:name w:val="footer"/>
    <w:basedOn w:val="Normal"/>
    <w:link w:val="FooterChar"/>
    <w:uiPriority w:val="99"/>
    <w:unhideWhenUsed/>
    <w:rsid w:val="002714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417"/>
  </w:style>
  <w:style w:type="paragraph" w:customStyle="1" w:styleId="Name">
    <w:name w:val="Name"/>
    <w:basedOn w:val="Normal"/>
    <w:uiPriority w:val="1"/>
    <w:qFormat/>
    <w:rsid w:val="00984915"/>
    <w:rPr>
      <w:b/>
      <w:bCs/>
      <w:color w:val="E61456"/>
      <w:sz w:val="28"/>
      <w:szCs w:val="32"/>
    </w:rPr>
  </w:style>
  <w:style w:type="paragraph" w:customStyle="1" w:styleId="Bodycopy">
    <w:name w:val="Body copy"/>
    <w:basedOn w:val="Normal"/>
    <w:uiPriority w:val="1"/>
    <w:rsid w:val="00271417"/>
    <w:rPr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84915"/>
    <w:rPr>
      <w:b/>
      <w:bCs/>
      <w:smallCaps/>
      <w:color w:val="0E2841" w:themeColor="text2"/>
      <w:spacing w:val="10"/>
      <w:sz w:val="18"/>
      <w:szCs w:val="18"/>
    </w:rPr>
  </w:style>
  <w:style w:type="character" w:styleId="Strong">
    <w:name w:val="Strong"/>
    <w:uiPriority w:val="22"/>
    <w:qFormat/>
    <w:rsid w:val="00984915"/>
    <w:rPr>
      <w:b/>
      <w:bCs/>
      <w:spacing w:val="0"/>
    </w:rPr>
  </w:style>
  <w:style w:type="character" w:styleId="Emphasis">
    <w:name w:val="Emphasis"/>
    <w:uiPriority w:val="20"/>
    <w:qFormat/>
    <w:rsid w:val="0098491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984915"/>
    <w:pPr>
      <w:spacing w:after="0" w:line="240" w:lineRule="auto"/>
    </w:pPr>
  </w:style>
  <w:style w:type="character" w:styleId="SubtleEmphasis">
    <w:name w:val="Subtle Emphasis"/>
    <w:uiPriority w:val="19"/>
    <w:qFormat/>
    <w:rsid w:val="00984915"/>
    <w:rPr>
      <w:smallCaps/>
      <w:dstrike w:val="0"/>
      <w:color w:val="5A5A5A" w:themeColor="text1" w:themeTint="A5"/>
      <w:vertAlign w:val="baseline"/>
    </w:rPr>
  </w:style>
  <w:style w:type="character" w:styleId="SubtleReference">
    <w:name w:val="Subtle Reference"/>
    <w:uiPriority w:val="31"/>
    <w:qFormat/>
    <w:rsid w:val="0098491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BookTitle">
    <w:name w:val="Book Title"/>
    <w:uiPriority w:val="33"/>
    <w:qFormat/>
    <w:rsid w:val="00984915"/>
    <w:rPr>
      <w:rFonts w:asciiTheme="majorHAnsi" w:eastAsiaTheme="majorEastAsia" w:hAnsiTheme="majorHAnsi" w:cstheme="majorBidi"/>
      <w:b/>
      <w:bCs/>
      <w:smallCaps/>
      <w:color w:val="0A1D30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84915"/>
    <w:pPr>
      <w:outlineLvl w:val="9"/>
    </w:pPr>
  </w:style>
  <w:style w:type="paragraph" w:customStyle="1" w:styleId="Address">
    <w:name w:val="Address"/>
    <w:basedOn w:val="Normal"/>
    <w:qFormat/>
    <w:rsid w:val="00984915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Dixon2\AppData\Local\Microsoft\Windows\INetCache\Content.Outlook\P5IKCI2Q\No%20Second%20Chances_Over%2075s%20level%20crossings_letter%20template_Welsh_V1%20E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629181BDE14560BC0626FF4F844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1480F-7BD5-4861-9487-FFCA34376013}"/>
      </w:docPartPr>
      <w:docPartBody>
        <w:p w:rsidR="007C77B7" w:rsidRDefault="007C77B7">
          <w:pPr>
            <w:pStyle w:val="8D629181BDE14560BC0626FF4F84466D"/>
          </w:pPr>
          <w:r w:rsidRPr="00A3727E">
            <w:t>Taylor Phillips</w:t>
          </w:r>
        </w:p>
      </w:docPartBody>
    </w:docPart>
    <w:docPart>
      <w:docPartPr>
        <w:name w:val="58576FA9CE38472D9A120377BA4CE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7B510-70C9-4A96-99A6-E19201C4939A}"/>
      </w:docPartPr>
      <w:docPartBody>
        <w:p w:rsidR="007C77B7" w:rsidRDefault="007C77B7">
          <w:pPr>
            <w:pStyle w:val="58576FA9CE38472D9A120377BA4CEF26"/>
          </w:pPr>
          <w:r w:rsidRPr="00A3727E">
            <w:t>5678 Main St</w:t>
          </w:r>
        </w:p>
      </w:docPartBody>
    </w:docPart>
    <w:docPart>
      <w:docPartPr>
        <w:name w:val="6B7523B1671E4B4996B2A6CE94B17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628F5-A192-48E8-980A-026AC7671E87}"/>
      </w:docPartPr>
      <w:docPartBody>
        <w:p w:rsidR="007C77B7" w:rsidRDefault="007C77B7">
          <w:pPr>
            <w:pStyle w:val="6B7523B1671E4B4996B2A6CE94B177AA"/>
          </w:pPr>
          <w:r w:rsidRPr="00A3727E">
            <w:t>September 16, 20XX</w:t>
          </w:r>
        </w:p>
      </w:docPartBody>
    </w:docPart>
    <w:docPart>
      <w:docPartPr>
        <w:name w:val="C91A286C3BCE4413B54F240A6C9F3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8D445-680D-4119-8258-F9A50A91EDDD}"/>
      </w:docPartPr>
      <w:docPartBody>
        <w:p w:rsidR="007C77B7" w:rsidRDefault="007C77B7">
          <w:pPr>
            <w:pStyle w:val="C91A286C3BCE4413B54F240A6C9F391F"/>
          </w:pPr>
          <w:r w:rsidRPr="00A3727E">
            <w:t>Dear</w:t>
          </w:r>
        </w:p>
      </w:docPartBody>
    </w:docPart>
    <w:docPart>
      <w:docPartPr>
        <w:name w:val="CB4D6240283E4591B32F85A2F0B62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D8656-90CB-479E-83E9-48B6CFB96D3F}"/>
      </w:docPartPr>
      <w:docPartBody>
        <w:p w:rsidR="007C77B7" w:rsidRDefault="007C77B7">
          <w:pPr>
            <w:pStyle w:val="CB4D6240283E4591B32F85A2F0B622C4"/>
          </w:pPr>
          <w:r w:rsidRPr="00A3727E">
            <w:t>Taylor Phillips,</w:t>
          </w:r>
        </w:p>
      </w:docPartBody>
    </w:docPart>
    <w:docPart>
      <w:docPartPr>
        <w:name w:val="43E81F5433DF43CFBF68C18BBFDA7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91CBF-76F6-442B-85E0-FB029CBCE1B9}"/>
      </w:docPartPr>
      <w:docPartBody>
        <w:p w:rsidR="007C77B7" w:rsidRDefault="007C77B7">
          <w:pPr>
            <w:pStyle w:val="43E81F5433DF43CFBF68C18BBFDA7837"/>
          </w:pPr>
          <w:r w:rsidRPr="00A3727E">
            <w:t>Kalle Persson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utfit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7B7"/>
    <w:rsid w:val="000B1609"/>
    <w:rsid w:val="007C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D629181BDE14560BC0626FF4F84466D">
    <w:name w:val="8D629181BDE14560BC0626FF4F84466D"/>
  </w:style>
  <w:style w:type="paragraph" w:customStyle="1" w:styleId="58576FA9CE38472D9A120377BA4CEF26">
    <w:name w:val="58576FA9CE38472D9A120377BA4CEF26"/>
  </w:style>
  <w:style w:type="paragraph" w:customStyle="1" w:styleId="6B7523B1671E4B4996B2A6CE94B177AA">
    <w:name w:val="6B7523B1671E4B4996B2A6CE94B177AA"/>
  </w:style>
  <w:style w:type="paragraph" w:customStyle="1" w:styleId="C91A286C3BCE4413B54F240A6C9F391F">
    <w:name w:val="C91A286C3BCE4413B54F240A6C9F391F"/>
  </w:style>
  <w:style w:type="paragraph" w:customStyle="1" w:styleId="CB4D6240283E4591B32F85A2F0B622C4">
    <w:name w:val="CB4D6240283E4591B32F85A2F0B622C4"/>
  </w:style>
  <w:style w:type="paragraph" w:customStyle="1" w:styleId="43E81F5433DF43CFBF68C18BBFDA7837">
    <w:name w:val="43E81F5433DF43CFBF68C18BBFDA78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56CA74CFD6F74B8E934E3CC2427BC1" ma:contentTypeVersion="19" ma:contentTypeDescription="Create a new document." ma:contentTypeScope="" ma:versionID="671c6aacba428ad78657d0e0f8741282">
  <xsd:schema xmlns:xsd="http://www.w3.org/2001/XMLSchema" xmlns:xs="http://www.w3.org/2001/XMLSchema" xmlns:p="http://schemas.microsoft.com/office/2006/metadata/properties" xmlns:ns2="75d73706-35c8-431c-813a-c86d989c501c" xmlns:ns3="85b8927f-4ec8-4b16-a151-46124f951b83" targetNamespace="http://schemas.microsoft.com/office/2006/metadata/properties" ma:root="true" ma:fieldsID="d0c2a035b585e19d9b6386846e92ef27" ns2:_="" ns3:_="">
    <xsd:import namespace="75d73706-35c8-431c-813a-c86d989c501c"/>
    <xsd:import namespace="85b8927f-4ec8-4b16-a151-46124f951b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73706-35c8-431c-813a-c86d989c50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519614-7a0d-491b-9c2f-f1a8aaf83a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8927f-4ec8-4b16-a151-46124f951b8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be4ebbb-bde6-405e-890e-4e2f5dbc8fca}" ma:internalName="TaxCatchAll" ma:showField="CatchAllData" ma:web="85b8927f-4ec8-4b16-a151-46124f951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d73706-35c8-431c-813a-c86d989c501c">
      <Terms xmlns="http://schemas.microsoft.com/office/infopath/2007/PartnerControls"/>
    </lcf76f155ced4ddcb4097134ff3c332f>
    <TaxCatchAll xmlns="85b8927f-4ec8-4b16-a151-46124f951b83" xsi:nil="true"/>
  </documentManagement>
</p:properties>
</file>

<file path=customXml/itemProps1.xml><?xml version="1.0" encoding="utf-8"?>
<ds:datastoreItem xmlns:ds="http://schemas.openxmlformats.org/officeDocument/2006/customXml" ds:itemID="{3C910B47-02C2-4685-AD55-D29356DCA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73706-35c8-431c-813a-c86d989c501c"/>
    <ds:schemaRef ds:uri="85b8927f-4ec8-4b16-a151-46124f951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730F45-F494-4536-9E4E-17DD693AA2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898210-3932-4551-9E61-23B596CB552A}">
  <ds:schemaRefs>
    <ds:schemaRef ds:uri="http://schemas.microsoft.com/office/2006/metadata/properties"/>
    <ds:schemaRef ds:uri="http://schemas.microsoft.com/office/infopath/2007/PartnerControls"/>
    <ds:schemaRef ds:uri="75d73706-35c8-431c-813a-c86d989c501c"/>
    <ds:schemaRef ds:uri="85b8927f-4ec8-4b16-a151-46124f951b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 Second Chances_Over 75s level crossings_letter template_Welsh_V1 EO.dotx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Dixon</dc:creator>
  <cp:keywords/>
  <dc:description/>
  <cp:lastModifiedBy>Lucy Dixon</cp:lastModifiedBy>
  <cp:revision>1</cp:revision>
  <dcterms:created xsi:type="dcterms:W3CDTF">2026-10-05T15:27:00Z</dcterms:created>
  <dcterms:modified xsi:type="dcterms:W3CDTF">2026-10-05T15:28:00Z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d68f444,4b4b349a,5964568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8577031b-11bc-4db9-b655-7d79027ad570_Enabled">
    <vt:lpwstr>true</vt:lpwstr>
  </property>
  <property fmtid="{D5CDD505-2E9C-101B-9397-08002B2CF9AE}" pid="6" name="MSIP_Label_8577031b-11bc-4db9-b655-7d79027ad570_SetDate">
    <vt:lpwstr>2026-09-18T09:06:23Z</vt:lpwstr>
  </property>
  <property fmtid="{D5CDD505-2E9C-101B-9397-08002B2CF9AE}" pid="7" name="MSIP_Label_8577031b-11bc-4db9-b655-7d79027ad570_Method">
    <vt:lpwstr>Standard</vt:lpwstr>
  </property>
  <property fmtid="{D5CDD505-2E9C-101B-9397-08002B2CF9AE}" pid="8" name="MSIP_Label_8577031b-11bc-4db9-b655-7d79027ad570_Name">
    <vt:lpwstr>8577031b-11bc-4db9-b655-7d79027ad570</vt:lpwstr>
  </property>
  <property fmtid="{D5CDD505-2E9C-101B-9397-08002B2CF9AE}" pid="9" name="MSIP_Label_8577031b-11bc-4db9-b655-7d79027ad570_SiteId">
    <vt:lpwstr>c22cc3e1-5d7f-4f4d-be03-d5a158cc9409</vt:lpwstr>
  </property>
  <property fmtid="{D5CDD505-2E9C-101B-9397-08002B2CF9AE}" pid="10" name="MSIP_Label_8577031b-11bc-4db9-b655-7d79027ad570_ActionId">
    <vt:lpwstr>8a57ce4d-35b9-4d00-9101-7c7c00764d5a</vt:lpwstr>
  </property>
  <property fmtid="{D5CDD505-2E9C-101B-9397-08002B2CF9AE}" pid="11" name="MSIP_Label_8577031b-11bc-4db9-b655-7d79027ad570_ContentBits">
    <vt:lpwstr>1</vt:lpwstr>
  </property>
  <property fmtid="{D5CDD505-2E9C-101B-9397-08002B2CF9AE}" pid="12" name="MSIP_Label_8577031b-11bc-4db9-b655-7d79027ad570_Tag">
    <vt:lpwstr>10, 3, 0, 1</vt:lpwstr>
  </property>
  <property fmtid="{D5CDD505-2E9C-101B-9397-08002B2CF9AE}" pid="13" name="ContentTypeId">
    <vt:lpwstr>0x0101007C56CA74CFD6F74B8E934E3CC2427BC1</vt:lpwstr>
  </property>
  <property fmtid="{D5CDD505-2E9C-101B-9397-08002B2CF9AE}" pid="14" name="MediaServiceImageTags">
    <vt:lpwstr/>
  </property>
</Properties>
</file>